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5834DC" w14:textId="77777777" w:rsidR="00316EB2" w:rsidRDefault="00316EB2" w:rsidP="00243D5C">
      <w:pPr>
        <w:rPr>
          <w:rFonts w:ascii="Arial" w:hAnsi="Arial" w:cs="Arial"/>
          <w:b/>
        </w:rPr>
      </w:pPr>
    </w:p>
    <w:p w14:paraId="7FF09709" w14:textId="77777777" w:rsidR="002C2D29" w:rsidRDefault="002C2D29" w:rsidP="00243D5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Please fill in an answer to each question. Keep your answers </w:t>
      </w:r>
      <w:proofErr w:type="gramStart"/>
      <w:r>
        <w:rPr>
          <w:rFonts w:ascii="Arial" w:hAnsi="Arial" w:cs="Arial"/>
          <w:b/>
        </w:rPr>
        <w:t>fairly brief</w:t>
      </w:r>
      <w:proofErr w:type="gramEnd"/>
      <w:r>
        <w:rPr>
          <w:rFonts w:ascii="Arial" w:hAnsi="Arial" w:cs="Arial"/>
          <w:b/>
        </w:rPr>
        <w:t>, ideally 2/3 sentences maximum.</w:t>
      </w:r>
      <w:r w:rsidR="00316EB2">
        <w:rPr>
          <w:rFonts w:ascii="Arial" w:hAnsi="Arial" w:cs="Arial"/>
          <w:b/>
        </w:rPr>
        <w:t xml:space="preserve"> Please write answers directly into this file where indicated.</w:t>
      </w:r>
    </w:p>
    <w:p w14:paraId="7F44ED4E" w14:textId="77777777" w:rsidR="008C6066" w:rsidRDefault="008C6066" w:rsidP="00243D5C">
      <w:pPr>
        <w:rPr>
          <w:rFonts w:ascii="Arial" w:hAnsi="Arial" w:cs="Arial"/>
        </w:rPr>
      </w:pPr>
    </w:p>
    <w:p w14:paraId="4BDF4089" w14:textId="72F6C087" w:rsidR="00243D5C" w:rsidRPr="002C2D29" w:rsidRDefault="00243D5C" w:rsidP="00243D5C">
      <w:pPr>
        <w:rPr>
          <w:rFonts w:ascii="Arial" w:hAnsi="Arial" w:cs="Arial"/>
        </w:rPr>
      </w:pPr>
      <w:bookmarkStart w:id="0" w:name="_GoBack"/>
      <w:bookmarkEnd w:id="0"/>
      <w:r w:rsidRPr="002C2D29">
        <w:rPr>
          <w:rFonts w:ascii="Arial" w:hAnsi="Arial" w:cs="Arial"/>
        </w:rPr>
        <w:t>Your name</w:t>
      </w:r>
      <w:r w:rsidR="00316EB2">
        <w:rPr>
          <w:rFonts w:ascii="Arial" w:hAnsi="Arial" w:cs="Arial"/>
        </w:rPr>
        <w:t xml:space="preserve">, your age and your home village, town or </w:t>
      </w:r>
      <w:r w:rsidR="001950A2">
        <w:rPr>
          <w:rFonts w:ascii="Arial" w:hAnsi="Arial" w:cs="Arial"/>
        </w:rPr>
        <w:t>city</w:t>
      </w:r>
      <w:r w:rsidR="00316EB2">
        <w:rPr>
          <w:rFonts w:ascii="Arial" w:hAnsi="Arial" w:cs="Arial"/>
        </w:rPr>
        <w:t xml:space="preserve"> (where you grew up)</w:t>
      </w:r>
      <w:r w:rsidRPr="002C2D29">
        <w:rPr>
          <w:rFonts w:ascii="Arial" w:hAnsi="Arial" w:cs="Arial"/>
        </w:rPr>
        <w:t xml:space="preserve">: </w:t>
      </w:r>
    </w:p>
    <w:p w14:paraId="31413A9C" w14:textId="7CCA2B94" w:rsidR="000545B0" w:rsidRDefault="006A4056" w:rsidP="00243D5C">
      <w:pPr>
        <w:rPr>
          <w:rFonts w:ascii="Arial" w:hAnsi="Arial" w:cs="Arial"/>
        </w:rPr>
      </w:pPr>
      <w:r w:rsidRPr="001950A2">
        <w:rPr>
          <w:rFonts w:ascii="Arial" w:hAnsi="Arial" w:cs="Arial"/>
          <w:b/>
        </w:rPr>
        <w:t>Answer:</w:t>
      </w:r>
      <w:r w:rsidR="000545B0">
        <w:rPr>
          <w:rFonts w:ascii="Arial" w:hAnsi="Arial" w:cs="Arial"/>
          <w:b/>
        </w:rPr>
        <w:t xml:space="preserve"> </w:t>
      </w:r>
      <w:r w:rsidR="000545B0" w:rsidRPr="000545B0">
        <w:rPr>
          <w:rFonts w:ascii="Arial" w:hAnsi="Arial" w:cs="Arial"/>
        </w:rPr>
        <w:t>Fred Bridges</w:t>
      </w:r>
      <w:r w:rsidR="008C6066">
        <w:rPr>
          <w:rFonts w:ascii="Arial" w:hAnsi="Arial" w:cs="Arial"/>
        </w:rPr>
        <w:t xml:space="preserve">, </w:t>
      </w:r>
      <w:r w:rsidR="000545B0" w:rsidRPr="000545B0">
        <w:rPr>
          <w:rFonts w:ascii="Arial" w:hAnsi="Arial" w:cs="Arial"/>
        </w:rPr>
        <w:t>65</w:t>
      </w:r>
      <w:r w:rsidR="005A1CB7">
        <w:rPr>
          <w:rFonts w:ascii="Arial" w:hAnsi="Arial" w:cs="Arial"/>
        </w:rPr>
        <w:t xml:space="preserve">, </w:t>
      </w:r>
      <w:r w:rsidR="000545B0" w:rsidRPr="000545B0">
        <w:rPr>
          <w:rFonts w:ascii="Arial" w:hAnsi="Arial" w:cs="Arial"/>
        </w:rPr>
        <w:t xml:space="preserve">Born and educated </w:t>
      </w:r>
      <w:r w:rsidR="000545B0">
        <w:rPr>
          <w:rFonts w:ascii="Arial" w:hAnsi="Arial" w:cs="Arial"/>
        </w:rPr>
        <w:t>i</w:t>
      </w:r>
      <w:r w:rsidR="000545B0" w:rsidRPr="000545B0">
        <w:rPr>
          <w:rFonts w:ascii="Arial" w:hAnsi="Arial" w:cs="Arial"/>
        </w:rPr>
        <w:t>n Leeds</w:t>
      </w:r>
    </w:p>
    <w:p w14:paraId="79D35F99" w14:textId="77777777" w:rsidR="005A1CB7" w:rsidRPr="000545B0" w:rsidRDefault="005A1CB7" w:rsidP="00243D5C">
      <w:pPr>
        <w:rPr>
          <w:rFonts w:ascii="Arial" w:hAnsi="Arial" w:cs="Arial"/>
        </w:rPr>
      </w:pPr>
    </w:p>
    <w:p w14:paraId="2E7246E5" w14:textId="77777777" w:rsidR="00243D5C" w:rsidRPr="00243D5C" w:rsidRDefault="00243D5C" w:rsidP="00243D5C">
      <w:pPr>
        <w:rPr>
          <w:rFonts w:ascii="Arial" w:hAnsi="Arial" w:cs="Arial"/>
        </w:rPr>
      </w:pPr>
      <w:r w:rsidRPr="00243D5C">
        <w:rPr>
          <w:rFonts w:ascii="Arial" w:hAnsi="Arial" w:cs="Arial"/>
        </w:rPr>
        <w:t>The church</w:t>
      </w:r>
      <w:r w:rsidR="00316EB2">
        <w:rPr>
          <w:rFonts w:ascii="Arial" w:hAnsi="Arial" w:cs="Arial"/>
        </w:rPr>
        <w:t xml:space="preserve"> in Blackburn Diocese</w:t>
      </w:r>
      <w:r w:rsidRPr="00243D5C">
        <w:rPr>
          <w:rFonts w:ascii="Arial" w:hAnsi="Arial" w:cs="Arial"/>
        </w:rPr>
        <w:t xml:space="preserve"> </w:t>
      </w:r>
      <w:r w:rsidR="00316EB2">
        <w:rPr>
          <w:rFonts w:ascii="Arial" w:hAnsi="Arial" w:cs="Arial"/>
        </w:rPr>
        <w:t xml:space="preserve">where </w:t>
      </w:r>
      <w:r w:rsidRPr="00243D5C">
        <w:rPr>
          <w:rFonts w:ascii="Arial" w:hAnsi="Arial" w:cs="Arial"/>
        </w:rPr>
        <w:t xml:space="preserve">you </w:t>
      </w:r>
      <w:r w:rsidR="00E54113">
        <w:rPr>
          <w:rFonts w:ascii="Arial" w:hAnsi="Arial" w:cs="Arial"/>
        </w:rPr>
        <w:t>are serving</w:t>
      </w:r>
      <w:r w:rsidRPr="00243D5C">
        <w:rPr>
          <w:rFonts w:ascii="Arial" w:hAnsi="Arial" w:cs="Arial"/>
        </w:rPr>
        <w:t xml:space="preserve">: </w:t>
      </w:r>
    </w:p>
    <w:p w14:paraId="711678F5" w14:textId="77777777" w:rsidR="00243D5C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</w:p>
    <w:p w14:paraId="062B50EF" w14:textId="3D077AAD" w:rsidR="006A4056" w:rsidRDefault="000545B0" w:rsidP="00243D5C">
      <w:pPr>
        <w:rPr>
          <w:rFonts w:ascii="Arial" w:hAnsi="Arial" w:cs="Arial"/>
        </w:rPr>
      </w:pPr>
      <w:r>
        <w:rPr>
          <w:rFonts w:ascii="Arial" w:hAnsi="Arial" w:cs="Arial"/>
        </w:rPr>
        <w:t>Holy Trinity, South Shore, Blackpool</w:t>
      </w:r>
    </w:p>
    <w:p w14:paraId="62FA0FB2" w14:textId="77777777" w:rsidR="005A1CB7" w:rsidRPr="00243D5C" w:rsidRDefault="005A1CB7" w:rsidP="00243D5C">
      <w:pPr>
        <w:rPr>
          <w:rFonts w:ascii="Arial" w:hAnsi="Arial" w:cs="Arial"/>
        </w:rPr>
      </w:pPr>
    </w:p>
    <w:p w14:paraId="46CC931A" w14:textId="77777777" w:rsidR="00243D5C" w:rsidRPr="00243D5C" w:rsidRDefault="00243D5C" w:rsidP="00243D5C">
      <w:pPr>
        <w:rPr>
          <w:rFonts w:ascii="Arial" w:hAnsi="Arial" w:cs="Arial"/>
        </w:rPr>
      </w:pPr>
      <w:r w:rsidRPr="00243D5C">
        <w:rPr>
          <w:rFonts w:ascii="Arial" w:hAnsi="Arial" w:cs="Arial"/>
        </w:rPr>
        <w:t>Tell us about your family:</w:t>
      </w:r>
      <w:r>
        <w:rPr>
          <w:rFonts w:ascii="Arial" w:hAnsi="Arial" w:cs="Arial"/>
        </w:rPr>
        <w:t xml:space="preserve"> </w:t>
      </w:r>
    </w:p>
    <w:p w14:paraId="313421B7" w14:textId="77777777" w:rsidR="00243D5C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</w:p>
    <w:p w14:paraId="37FE3815" w14:textId="2E38F921" w:rsidR="006A4056" w:rsidRDefault="000545B0" w:rsidP="00243D5C">
      <w:pPr>
        <w:rPr>
          <w:rFonts w:ascii="Arial" w:hAnsi="Arial" w:cs="Arial"/>
        </w:rPr>
      </w:pPr>
      <w:r>
        <w:rPr>
          <w:rFonts w:ascii="Arial" w:hAnsi="Arial" w:cs="Arial"/>
        </w:rPr>
        <w:t>Married with 3 grown-up children and 3 grandchildren</w:t>
      </w:r>
    </w:p>
    <w:p w14:paraId="5ABA3C2E" w14:textId="77777777" w:rsidR="005A1CB7" w:rsidRPr="00243D5C" w:rsidRDefault="005A1CB7" w:rsidP="00243D5C">
      <w:pPr>
        <w:rPr>
          <w:rFonts w:ascii="Arial" w:hAnsi="Arial" w:cs="Arial"/>
        </w:rPr>
      </w:pPr>
    </w:p>
    <w:p w14:paraId="2EBA45DC" w14:textId="77777777" w:rsidR="00243D5C" w:rsidRPr="00243D5C" w:rsidRDefault="00C3264E" w:rsidP="00243D5C">
      <w:pPr>
        <w:rPr>
          <w:rFonts w:ascii="Arial" w:hAnsi="Arial" w:cs="Arial"/>
        </w:rPr>
      </w:pPr>
      <w:r>
        <w:rPr>
          <w:rFonts w:ascii="Arial" w:hAnsi="Arial" w:cs="Arial"/>
        </w:rPr>
        <w:t>Your job (or how you keep yourself busy if retired)</w:t>
      </w:r>
      <w:r w:rsidR="00243D5C" w:rsidRPr="00243D5C">
        <w:rPr>
          <w:rFonts w:ascii="Arial" w:hAnsi="Arial" w:cs="Arial"/>
        </w:rPr>
        <w:t>?</w:t>
      </w:r>
      <w:r>
        <w:rPr>
          <w:rFonts w:ascii="Arial" w:hAnsi="Arial" w:cs="Arial"/>
        </w:rPr>
        <w:t>!</w:t>
      </w:r>
      <w:r w:rsidR="00243D5C" w:rsidRPr="00243D5C">
        <w:rPr>
          <w:rFonts w:ascii="Arial" w:hAnsi="Arial" w:cs="Arial"/>
        </w:rPr>
        <w:t>:</w:t>
      </w:r>
      <w:r w:rsidR="00243D5C" w:rsidRPr="00243D5C">
        <w:rPr>
          <w:rFonts w:ascii="Arial" w:hAnsi="Arial" w:cs="Arial"/>
        </w:rPr>
        <w:tab/>
      </w:r>
    </w:p>
    <w:p w14:paraId="3B16E6A8" w14:textId="77777777" w:rsidR="00243D5C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</w:p>
    <w:p w14:paraId="789B9DC9" w14:textId="35A39EB5" w:rsidR="006A4056" w:rsidRDefault="000545B0" w:rsidP="00243D5C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enjoy </w:t>
      </w:r>
      <w:r w:rsidR="004751A2">
        <w:rPr>
          <w:rFonts w:ascii="Arial" w:hAnsi="Arial" w:cs="Arial"/>
        </w:rPr>
        <w:t xml:space="preserve">cooking, </w:t>
      </w:r>
      <w:r>
        <w:rPr>
          <w:rFonts w:ascii="Arial" w:hAnsi="Arial" w:cs="Arial"/>
        </w:rPr>
        <w:t>gardening, walking, reading, looking after our grandchildren. I also play in a brass band with a group of mature people who have links to the Salvation Army.</w:t>
      </w:r>
    </w:p>
    <w:p w14:paraId="610C521B" w14:textId="77777777" w:rsidR="005A1CB7" w:rsidRPr="00243D5C" w:rsidRDefault="005A1CB7" w:rsidP="00243D5C">
      <w:pPr>
        <w:rPr>
          <w:rFonts w:ascii="Arial" w:hAnsi="Arial" w:cs="Arial"/>
        </w:rPr>
      </w:pPr>
    </w:p>
    <w:p w14:paraId="0501114C" w14:textId="77777777" w:rsidR="00243D5C" w:rsidRDefault="00243D5C" w:rsidP="00243D5C">
      <w:pPr>
        <w:rPr>
          <w:rFonts w:ascii="Arial" w:hAnsi="Arial" w:cs="Arial"/>
        </w:rPr>
      </w:pPr>
      <w:r w:rsidRPr="00243D5C">
        <w:rPr>
          <w:rFonts w:ascii="Arial" w:hAnsi="Arial" w:cs="Arial"/>
        </w:rPr>
        <w:t xml:space="preserve">Why </w:t>
      </w:r>
      <w:r w:rsidR="00E54113">
        <w:rPr>
          <w:rFonts w:ascii="Arial" w:hAnsi="Arial" w:cs="Arial"/>
        </w:rPr>
        <w:t>did you decide</w:t>
      </w:r>
      <w:r w:rsidRPr="00243D5C">
        <w:rPr>
          <w:rFonts w:ascii="Arial" w:hAnsi="Arial" w:cs="Arial"/>
        </w:rPr>
        <w:t xml:space="preserve"> to </w:t>
      </w:r>
      <w:r w:rsidR="00C3264E">
        <w:rPr>
          <w:rFonts w:ascii="Arial" w:hAnsi="Arial" w:cs="Arial"/>
        </w:rPr>
        <w:t>become a Reader</w:t>
      </w:r>
      <w:r w:rsidRPr="00243D5C">
        <w:rPr>
          <w:rFonts w:ascii="Arial" w:hAnsi="Arial" w:cs="Arial"/>
        </w:rPr>
        <w:t>?</w:t>
      </w:r>
    </w:p>
    <w:p w14:paraId="15014C08" w14:textId="77777777" w:rsidR="002C2D29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</w:p>
    <w:p w14:paraId="2BCD1360" w14:textId="77777777" w:rsidR="005A1CB7" w:rsidRDefault="000545B0" w:rsidP="00243D5C">
      <w:pPr>
        <w:rPr>
          <w:rFonts w:ascii="Arial" w:hAnsi="Arial" w:cs="Arial"/>
        </w:rPr>
      </w:pPr>
      <w:r>
        <w:rPr>
          <w:rFonts w:ascii="Arial" w:hAnsi="Arial" w:cs="Arial"/>
        </w:rPr>
        <w:t>I felt God was calling me to become more involved and committed</w:t>
      </w:r>
      <w:r w:rsidR="00A46B57">
        <w:rPr>
          <w:rFonts w:ascii="Arial" w:hAnsi="Arial" w:cs="Arial"/>
        </w:rPr>
        <w:t xml:space="preserve"> to working for Him as a part of the Anglican Church.</w:t>
      </w:r>
      <w:r w:rsidR="005A1CB7">
        <w:rPr>
          <w:rFonts w:ascii="Arial" w:hAnsi="Arial" w:cs="Arial"/>
        </w:rPr>
        <w:t xml:space="preserve"> </w:t>
      </w:r>
    </w:p>
    <w:p w14:paraId="7317A228" w14:textId="77777777" w:rsidR="005A1CB7" w:rsidRDefault="005A1CB7" w:rsidP="00243D5C">
      <w:pPr>
        <w:rPr>
          <w:rFonts w:ascii="Arial" w:hAnsi="Arial" w:cs="Arial"/>
        </w:rPr>
      </w:pPr>
    </w:p>
    <w:p w14:paraId="6D539F6D" w14:textId="77777777" w:rsidR="005A1CB7" w:rsidRDefault="005A1CB7" w:rsidP="00243D5C">
      <w:pPr>
        <w:rPr>
          <w:rFonts w:ascii="Arial" w:hAnsi="Arial" w:cs="Arial"/>
        </w:rPr>
      </w:pPr>
    </w:p>
    <w:p w14:paraId="00E1603A" w14:textId="77777777" w:rsidR="005A1CB7" w:rsidRDefault="005A1CB7" w:rsidP="00243D5C">
      <w:pPr>
        <w:rPr>
          <w:rFonts w:ascii="Arial" w:hAnsi="Arial" w:cs="Arial"/>
        </w:rPr>
      </w:pPr>
    </w:p>
    <w:p w14:paraId="541A9A74" w14:textId="77777777" w:rsidR="005A1CB7" w:rsidRDefault="005A1CB7" w:rsidP="00243D5C">
      <w:pPr>
        <w:rPr>
          <w:rFonts w:ascii="Arial" w:hAnsi="Arial" w:cs="Arial"/>
        </w:rPr>
      </w:pPr>
    </w:p>
    <w:p w14:paraId="05E37815" w14:textId="77777777" w:rsidR="005A1CB7" w:rsidRDefault="005A1CB7" w:rsidP="00243D5C">
      <w:pPr>
        <w:rPr>
          <w:rFonts w:ascii="Arial" w:hAnsi="Arial" w:cs="Arial"/>
        </w:rPr>
      </w:pPr>
    </w:p>
    <w:p w14:paraId="26A9188F" w14:textId="1BA43720" w:rsidR="00243D5C" w:rsidRDefault="00243D5C" w:rsidP="00243D5C">
      <w:pPr>
        <w:rPr>
          <w:rFonts w:ascii="Arial" w:hAnsi="Arial" w:cs="Arial"/>
        </w:rPr>
      </w:pPr>
      <w:r w:rsidRPr="00243D5C">
        <w:rPr>
          <w:rFonts w:ascii="Arial" w:hAnsi="Arial" w:cs="Arial"/>
        </w:rPr>
        <w:t>What’s been the best thing about your training</w:t>
      </w:r>
      <w:r w:rsidR="00C3264E">
        <w:rPr>
          <w:rFonts w:ascii="Arial" w:hAnsi="Arial" w:cs="Arial"/>
        </w:rPr>
        <w:t xml:space="preserve"> to be a Reader</w:t>
      </w:r>
      <w:r w:rsidRPr="00243D5C">
        <w:rPr>
          <w:rFonts w:ascii="Arial" w:hAnsi="Arial" w:cs="Arial"/>
        </w:rPr>
        <w:t>?</w:t>
      </w:r>
    </w:p>
    <w:p w14:paraId="401FF599" w14:textId="77777777" w:rsidR="002C2D29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</w:p>
    <w:p w14:paraId="251DCBA5" w14:textId="02826C9D" w:rsidR="006A4056" w:rsidRDefault="000545B0" w:rsidP="00243D5C">
      <w:pPr>
        <w:rPr>
          <w:rFonts w:ascii="Arial" w:hAnsi="Arial" w:cs="Arial"/>
        </w:rPr>
      </w:pPr>
      <w:r>
        <w:rPr>
          <w:rFonts w:ascii="Arial" w:hAnsi="Arial" w:cs="Arial"/>
        </w:rPr>
        <w:t>Spending time with other people who have a commitment to working to help those who know little of God’s love.</w:t>
      </w:r>
    </w:p>
    <w:p w14:paraId="608D723D" w14:textId="77777777" w:rsidR="005A1CB7" w:rsidRPr="00243D5C" w:rsidRDefault="005A1CB7" w:rsidP="00243D5C">
      <w:pPr>
        <w:rPr>
          <w:rFonts w:ascii="Arial" w:hAnsi="Arial" w:cs="Arial"/>
        </w:rPr>
      </w:pPr>
    </w:p>
    <w:p w14:paraId="031A4359" w14:textId="77777777" w:rsidR="00243D5C" w:rsidRDefault="00243D5C" w:rsidP="00243D5C">
      <w:pPr>
        <w:rPr>
          <w:rFonts w:ascii="Arial" w:hAnsi="Arial" w:cs="Arial"/>
        </w:rPr>
      </w:pPr>
      <w:r w:rsidRPr="00243D5C">
        <w:rPr>
          <w:rFonts w:ascii="Arial" w:hAnsi="Arial" w:cs="Arial"/>
        </w:rPr>
        <w:t>What’s the most important thing you have learned</w:t>
      </w:r>
      <w:r w:rsidR="00316EB2">
        <w:rPr>
          <w:rFonts w:ascii="Arial" w:hAnsi="Arial" w:cs="Arial"/>
        </w:rPr>
        <w:t xml:space="preserve"> so far</w:t>
      </w:r>
      <w:r w:rsidRPr="00243D5C">
        <w:rPr>
          <w:rFonts w:ascii="Arial" w:hAnsi="Arial" w:cs="Arial"/>
        </w:rPr>
        <w:t>?</w:t>
      </w:r>
    </w:p>
    <w:p w14:paraId="21966EF9" w14:textId="77777777" w:rsidR="002C2D29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</w:p>
    <w:p w14:paraId="232BFE6F" w14:textId="3703D93B" w:rsidR="001950A2" w:rsidRPr="000545B0" w:rsidRDefault="000545B0" w:rsidP="00243D5C">
      <w:pPr>
        <w:rPr>
          <w:rFonts w:ascii="Arial" w:hAnsi="Arial" w:cs="Arial"/>
        </w:rPr>
      </w:pPr>
      <w:r w:rsidRPr="000545B0">
        <w:rPr>
          <w:rFonts w:ascii="Arial" w:hAnsi="Arial" w:cs="Arial"/>
        </w:rPr>
        <w:t>God can use me</w:t>
      </w:r>
      <w:r w:rsidR="004751A2">
        <w:rPr>
          <w:rFonts w:ascii="Arial" w:hAnsi="Arial" w:cs="Arial"/>
        </w:rPr>
        <w:t>,</w:t>
      </w:r>
      <w:r w:rsidRPr="000545B0">
        <w:rPr>
          <w:rFonts w:ascii="Arial" w:hAnsi="Arial" w:cs="Arial"/>
        </w:rPr>
        <w:t xml:space="preserve"> even though I am far from perfect.</w:t>
      </w:r>
    </w:p>
    <w:p w14:paraId="69CCA6BD" w14:textId="77777777" w:rsidR="000545B0" w:rsidRDefault="000545B0" w:rsidP="00316EB2">
      <w:pPr>
        <w:rPr>
          <w:rFonts w:ascii="Arial" w:hAnsi="Arial" w:cs="Arial"/>
        </w:rPr>
      </w:pPr>
    </w:p>
    <w:p w14:paraId="6B258643" w14:textId="77777777" w:rsidR="00316EB2" w:rsidRDefault="00316EB2" w:rsidP="00316EB2">
      <w:pPr>
        <w:rPr>
          <w:rFonts w:ascii="Arial" w:hAnsi="Arial" w:cs="Arial"/>
        </w:rPr>
      </w:pPr>
      <w:r>
        <w:rPr>
          <w:rFonts w:ascii="Arial" w:hAnsi="Arial" w:cs="Arial"/>
        </w:rPr>
        <w:t>Can you name the most influential person in your Christian life to date and, briefly, say why?</w:t>
      </w:r>
    </w:p>
    <w:p w14:paraId="199C9DDF" w14:textId="77777777" w:rsidR="00316EB2" w:rsidRDefault="00316EB2" w:rsidP="00316EB2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</w:p>
    <w:p w14:paraId="28612C49" w14:textId="3E0C953C" w:rsidR="00925DDE" w:rsidRDefault="004053E0" w:rsidP="00243D5C">
      <w:pPr>
        <w:rPr>
          <w:rFonts w:ascii="Arial" w:hAnsi="Arial" w:cs="Arial"/>
        </w:rPr>
      </w:pPr>
      <w:r>
        <w:rPr>
          <w:rFonts w:ascii="Arial" w:hAnsi="Arial" w:cs="Arial"/>
        </w:rPr>
        <w:t>I learnt from my father that personal faith was</w:t>
      </w:r>
      <w:r w:rsidR="00925DDE">
        <w:rPr>
          <w:rFonts w:ascii="Arial" w:hAnsi="Arial" w:cs="Arial"/>
        </w:rPr>
        <w:t xml:space="preserve"> vital. </w:t>
      </w:r>
    </w:p>
    <w:p w14:paraId="32ECAFCE" w14:textId="77777777" w:rsidR="00925DDE" w:rsidRDefault="00925DDE" w:rsidP="00243D5C">
      <w:pPr>
        <w:rPr>
          <w:rFonts w:ascii="Arial" w:hAnsi="Arial" w:cs="Arial"/>
        </w:rPr>
      </w:pPr>
    </w:p>
    <w:p w14:paraId="45D409BD" w14:textId="77777777" w:rsidR="00243D5C" w:rsidRDefault="00316EB2" w:rsidP="00243D5C">
      <w:pPr>
        <w:rPr>
          <w:rFonts w:ascii="Arial" w:hAnsi="Arial" w:cs="Arial"/>
        </w:rPr>
      </w:pPr>
      <w:r>
        <w:rPr>
          <w:rFonts w:ascii="Arial" w:hAnsi="Arial" w:cs="Arial"/>
        </w:rPr>
        <w:t>Name o</w:t>
      </w:r>
      <w:r w:rsidR="00243D5C" w:rsidRPr="00243D5C">
        <w:rPr>
          <w:rFonts w:ascii="Arial" w:hAnsi="Arial" w:cs="Arial"/>
        </w:rPr>
        <w:t>ne thing about you people would be surprised about?</w:t>
      </w:r>
    </w:p>
    <w:p w14:paraId="72867D56" w14:textId="77777777" w:rsidR="002C2D29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</w:p>
    <w:p w14:paraId="7F050E31" w14:textId="77777777" w:rsidR="004751A2" w:rsidRDefault="004751A2" w:rsidP="00243D5C">
      <w:pPr>
        <w:rPr>
          <w:rFonts w:ascii="Arial" w:hAnsi="Arial" w:cs="Arial"/>
        </w:rPr>
      </w:pPr>
      <w:r>
        <w:rPr>
          <w:rFonts w:ascii="Arial" w:hAnsi="Arial" w:cs="Arial"/>
        </w:rPr>
        <w:t>In my mid-teens I played 2</w:t>
      </w:r>
      <w:r w:rsidRPr="004751A2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Bassoon in the City of Leeds Youth Orchestra.</w:t>
      </w:r>
    </w:p>
    <w:p w14:paraId="2C8338BD" w14:textId="12A5D5BA" w:rsidR="006A4056" w:rsidRPr="00243D5C" w:rsidRDefault="004751A2" w:rsidP="00243D5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1248519" w14:textId="77777777" w:rsidR="00316EB2" w:rsidRDefault="00316EB2" w:rsidP="00316EB2">
      <w:pPr>
        <w:rPr>
          <w:rFonts w:ascii="Arial" w:hAnsi="Arial" w:cs="Arial"/>
        </w:rPr>
      </w:pPr>
      <w:r>
        <w:rPr>
          <w:rFonts w:ascii="Arial" w:hAnsi="Arial" w:cs="Arial"/>
        </w:rPr>
        <w:t>What would you say was your most significant personal achievement to date?</w:t>
      </w:r>
    </w:p>
    <w:p w14:paraId="3112F323" w14:textId="77777777" w:rsidR="00316EB2" w:rsidRPr="001950A2" w:rsidRDefault="00316EB2" w:rsidP="00316EB2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</w:p>
    <w:p w14:paraId="3F066480" w14:textId="7D01CD0C" w:rsidR="00316EB2" w:rsidRDefault="00061187" w:rsidP="00243D5C">
      <w:pPr>
        <w:rPr>
          <w:rFonts w:ascii="Arial" w:hAnsi="Arial" w:cs="Arial"/>
        </w:rPr>
      </w:pPr>
      <w:r>
        <w:rPr>
          <w:rFonts w:ascii="Arial" w:hAnsi="Arial" w:cs="Arial"/>
        </w:rPr>
        <w:t>I do not cope well with heights and so completing a two-week trek along the Inca Trail to raise money for Cancer Research was a major challenge</w:t>
      </w:r>
      <w:r w:rsidR="005A1CB7">
        <w:rPr>
          <w:rFonts w:ascii="Arial" w:hAnsi="Arial" w:cs="Arial"/>
        </w:rPr>
        <w:t>!</w:t>
      </w:r>
    </w:p>
    <w:p w14:paraId="4FAAB6D5" w14:textId="77777777" w:rsidR="006A4056" w:rsidRPr="00243D5C" w:rsidRDefault="006A4056" w:rsidP="00243D5C">
      <w:pPr>
        <w:rPr>
          <w:rFonts w:ascii="Arial" w:hAnsi="Arial" w:cs="Arial"/>
        </w:rPr>
      </w:pPr>
    </w:p>
    <w:p w14:paraId="6334D9DA" w14:textId="77777777" w:rsidR="00243D5C" w:rsidRDefault="00243D5C" w:rsidP="00243D5C">
      <w:pPr>
        <w:rPr>
          <w:rFonts w:ascii="Arial" w:hAnsi="Arial" w:cs="Arial"/>
        </w:rPr>
      </w:pPr>
      <w:r w:rsidRPr="00243D5C">
        <w:rPr>
          <w:rFonts w:ascii="Arial" w:hAnsi="Arial" w:cs="Arial"/>
        </w:rPr>
        <w:t>Unfulfilled ambition?</w:t>
      </w:r>
    </w:p>
    <w:p w14:paraId="7D965D2E" w14:textId="77777777" w:rsidR="002C2D29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</w:p>
    <w:p w14:paraId="0C819783" w14:textId="0EB300E4" w:rsidR="006A4056" w:rsidRDefault="00414311" w:rsidP="00243D5C">
      <w:pPr>
        <w:rPr>
          <w:rFonts w:ascii="Arial" w:hAnsi="Arial" w:cs="Arial"/>
        </w:rPr>
      </w:pPr>
      <w:r>
        <w:rPr>
          <w:rFonts w:ascii="Arial" w:hAnsi="Arial" w:cs="Arial"/>
        </w:rPr>
        <w:t>I wish I could play the piano</w:t>
      </w:r>
      <w:r w:rsidR="004751A2">
        <w:rPr>
          <w:rFonts w:ascii="Arial" w:hAnsi="Arial" w:cs="Arial"/>
        </w:rPr>
        <w:t>.</w:t>
      </w:r>
    </w:p>
    <w:p w14:paraId="0435EB1F" w14:textId="77777777" w:rsidR="005A1CB7" w:rsidRDefault="005A1CB7" w:rsidP="00243D5C">
      <w:pPr>
        <w:rPr>
          <w:rFonts w:ascii="Arial" w:hAnsi="Arial" w:cs="Arial"/>
        </w:rPr>
      </w:pPr>
    </w:p>
    <w:p w14:paraId="747A696B" w14:textId="77777777" w:rsidR="005A1CB7" w:rsidRDefault="005A1CB7" w:rsidP="00243D5C">
      <w:pPr>
        <w:rPr>
          <w:rFonts w:ascii="Arial" w:hAnsi="Arial" w:cs="Arial"/>
        </w:rPr>
      </w:pPr>
    </w:p>
    <w:p w14:paraId="6790E57B" w14:textId="77777777" w:rsidR="00243D5C" w:rsidRDefault="00316EB2" w:rsidP="00243D5C">
      <w:pPr>
        <w:rPr>
          <w:rFonts w:ascii="Arial" w:hAnsi="Arial" w:cs="Arial"/>
        </w:rPr>
      </w:pPr>
      <w:r>
        <w:rPr>
          <w:rFonts w:ascii="Arial" w:hAnsi="Arial" w:cs="Arial"/>
        </w:rPr>
        <w:t>How would you express</w:t>
      </w:r>
      <w:r w:rsidR="00243D5C">
        <w:rPr>
          <w:rFonts w:ascii="Arial" w:hAnsi="Arial" w:cs="Arial"/>
        </w:rPr>
        <w:t xml:space="preserve"> your </w:t>
      </w:r>
      <w:r w:rsidR="002C2D29">
        <w:rPr>
          <w:rFonts w:ascii="Arial" w:hAnsi="Arial" w:cs="Arial"/>
        </w:rPr>
        <w:t xml:space="preserve">own </w:t>
      </w:r>
      <w:r w:rsidR="00243D5C">
        <w:rPr>
          <w:rFonts w:ascii="Arial" w:hAnsi="Arial" w:cs="Arial"/>
        </w:rPr>
        <w:t>vision for the church?</w:t>
      </w:r>
    </w:p>
    <w:p w14:paraId="3CC0897C" w14:textId="77777777" w:rsidR="002C2D29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</w:p>
    <w:p w14:paraId="41671FCE" w14:textId="4721BC33" w:rsidR="001950A2" w:rsidRDefault="000545B0" w:rsidP="00243D5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That the Church can reach people who do not think that religion </w:t>
      </w:r>
      <w:r w:rsidR="00061187">
        <w:rPr>
          <w:rFonts w:ascii="Arial" w:hAnsi="Arial" w:cs="Arial"/>
        </w:rPr>
        <w:t xml:space="preserve">has any relevance </w:t>
      </w:r>
      <w:r>
        <w:rPr>
          <w:rFonts w:ascii="Arial" w:hAnsi="Arial" w:cs="Arial"/>
        </w:rPr>
        <w:t xml:space="preserve">for them. </w:t>
      </w:r>
    </w:p>
    <w:p w14:paraId="743DCF16" w14:textId="77777777" w:rsidR="0004549B" w:rsidRDefault="0004549B" w:rsidP="00243D5C">
      <w:pPr>
        <w:rPr>
          <w:rFonts w:ascii="Arial" w:hAnsi="Arial" w:cs="Arial"/>
        </w:rPr>
      </w:pPr>
    </w:p>
    <w:p w14:paraId="2C3BFFCC" w14:textId="77777777" w:rsidR="00243D5C" w:rsidRDefault="00243D5C" w:rsidP="00243D5C">
      <w:pPr>
        <w:rPr>
          <w:rFonts w:ascii="Arial" w:hAnsi="Arial" w:cs="Arial"/>
        </w:rPr>
      </w:pPr>
      <w:r w:rsidRPr="00243D5C">
        <w:rPr>
          <w:rFonts w:ascii="Arial" w:hAnsi="Arial" w:cs="Arial"/>
        </w:rPr>
        <w:t>How do you relax?</w:t>
      </w:r>
    </w:p>
    <w:p w14:paraId="14D10669" w14:textId="77777777" w:rsidR="00506596" w:rsidRDefault="006A4056" w:rsidP="001F7E9D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</w:p>
    <w:p w14:paraId="31EFA0B2" w14:textId="294EA48F" w:rsidR="00061187" w:rsidRPr="00061187" w:rsidRDefault="00061187" w:rsidP="001F7E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Walking </w:t>
      </w:r>
      <w:r w:rsidR="004751A2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listening to and making music help me to escape when I need a break from my busy life. </w:t>
      </w:r>
    </w:p>
    <w:p w14:paraId="50F48921" w14:textId="77777777" w:rsidR="00061187" w:rsidRPr="00061187" w:rsidRDefault="00061187" w:rsidP="001F7E9D">
      <w:pPr>
        <w:rPr>
          <w:rFonts w:ascii="Arial" w:hAnsi="Arial" w:cs="Arial"/>
        </w:rPr>
      </w:pPr>
    </w:p>
    <w:sectPr w:rsidR="00061187" w:rsidRPr="00061187" w:rsidSect="005B188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4670ED" w14:textId="77777777" w:rsidR="002D4360" w:rsidRDefault="002D4360" w:rsidP="00D81592">
      <w:pPr>
        <w:spacing w:after="0" w:line="240" w:lineRule="auto"/>
      </w:pPr>
      <w:r>
        <w:separator/>
      </w:r>
    </w:p>
  </w:endnote>
  <w:endnote w:type="continuationSeparator" w:id="0">
    <w:p w14:paraId="0A8E98DE" w14:textId="77777777" w:rsidR="002D4360" w:rsidRDefault="002D4360" w:rsidP="00D81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F2C62" w14:textId="77777777" w:rsidR="00506596" w:rsidRDefault="00E54113">
    <w:pPr>
      <w:pStyle w:val="Footer"/>
    </w:pPr>
    <w:r>
      <w:rPr>
        <w:noProof/>
        <w:lang w:eastAsia="en-GB"/>
      </w:rPr>
      <w:drawing>
        <wp:inline distT="0" distB="0" distL="0" distR="0" wp14:anchorId="0F72FEF0" wp14:editId="49AAFB27">
          <wp:extent cx="5728970" cy="307975"/>
          <wp:effectExtent l="0" t="0" r="5080" b="0"/>
          <wp:docPr id="3" name="Picture 3" descr="HCT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CT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8970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B899F1" w14:textId="77777777" w:rsidR="002D4360" w:rsidRDefault="002D4360" w:rsidP="00D81592">
      <w:pPr>
        <w:spacing w:after="0" w:line="240" w:lineRule="auto"/>
      </w:pPr>
      <w:r>
        <w:separator/>
      </w:r>
    </w:p>
  </w:footnote>
  <w:footnote w:type="continuationSeparator" w:id="0">
    <w:p w14:paraId="5FA96CBB" w14:textId="77777777" w:rsidR="002D4360" w:rsidRDefault="002D4360" w:rsidP="00D81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A1F61" w14:textId="77777777" w:rsidR="00506596" w:rsidRDefault="00E54113" w:rsidP="001950A2">
    <w:pPr>
      <w:pStyle w:val="Header"/>
      <w:tabs>
        <w:tab w:val="clear" w:pos="9026"/>
        <w:tab w:val="right" w:pos="9498"/>
      </w:tabs>
      <w:ind w:left="-567"/>
    </w:pPr>
    <w:r>
      <w:rPr>
        <w:noProof/>
        <w:lang w:eastAsia="en-GB"/>
      </w:rPr>
      <w:drawing>
        <wp:inline distT="0" distB="0" distL="0" distR="0" wp14:anchorId="067B5286" wp14:editId="4419A124">
          <wp:extent cx="3275330" cy="1035685"/>
          <wp:effectExtent l="0" t="0" r="1270" b="0"/>
          <wp:docPr id="1" name="Picture 1" descr="Vision2026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sion2026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5330" cy="1035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50A2">
      <w:rPr>
        <w:noProof/>
        <w:lang w:eastAsia="en-GB"/>
      </w:rPr>
      <w:tab/>
      <w:t xml:space="preserve">       </w:t>
    </w:r>
    <w:r>
      <w:rPr>
        <w:noProof/>
        <w:lang w:eastAsia="en-GB"/>
      </w:rPr>
      <w:drawing>
        <wp:inline distT="0" distB="0" distL="0" distR="0" wp14:anchorId="2647C057" wp14:editId="29AA906A">
          <wp:extent cx="2183130" cy="1082040"/>
          <wp:effectExtent l="0" t="0" r="7620" b="381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3130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27C8"/>
    <w:multiLevelType w:val="hybridMultilevel"/>
    <w:tmpl w:val="C40EC69E"/>
    <w:lvl w:ilvl="0" w:tplc="79623D5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F5FA1"/>
    <w:multiLevelType w:val="hybridMultilevel"/>
    <w:tmpl w:val="DA08F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24917"/>
    <w:multiLevelType w:val="hybridMultilevel"/>
    <w:tmpl w:val="5D48080A"/>
    <w:lvl w:ilvl="0" w:tplc="CC26648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F6B45"/>
    <w:multiLevelType w:val="hybridMultilevel"/>
    <w:tmpl w:val="F0266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D2F3C"/>
    <w:multiLevelType w:val="hybridMultilevel"/>
    <w:tmpl w:val="9F82E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D5D7F"/>
    <w:multiLevelType w:val="hybridMultilevel"/>
    <w:tmpl w:val="BA0E1F26"/>
    <w:lvl w:ilvl="0" w:tplc="28627C1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940EF"/>
    <w:multiLevelType w:val="hybridMultilevel"/>
    <w:tmpl w:val="AF389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A0D9F"/>
    <w:multiLevelType w:val="hybridMultilevel"/>
    <w:tmpl w:val="6588A694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4F53664F"/>
    <w:multiLevelType w:val="hybridMultilevel"/>
    <w:tmpl w:val="418AA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BE08F2"/>
    <w:multiLevelType w:val="hybridMultilevel"/>
    <w:tmpl w:val="C3D0B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2465D"/>
    <w:multiLevelType w:val="hybridMultilevel"/>
    <w:tmpl w:val="3B660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7"/>
  </w:num>
  <w:num w:numId="9">
    <w:abstractNumId w:val="9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929"/>
    <w:rsid w:val="000255C1"/>
    <w:rsid w:val="0004549B"/>
    <w:rsid w:val="000545B0"/>
    <w:rsid w:val="00061187"/>
    <w:rsid w:val="000B4C63"/>
    <w:rsid w:val="000B6F45"/>
    <w:rsid w:val="000C65BF"/>
    <w:rsid w:val="000E41FF"/>
    <w:rsid w:val="00133826"/>
    <w:rsid w:val="00152929"/>
    <w:rsid w:val="001536AF"/>
    <w:rsid w:val="00157A6B"/>
    <w:rsid w:val="00164441"/>
    <w:rsid w:val="00182003"/>
    <w:rsid w:val="00190930"/>
    <w:rsid w:val="00190FE0"/>
    <w:rsid w:val="001950A2"/>
    <w:rsid w:val="001C1149"/>
    <w:rsid w:val="001F7E9D"/>
    <w:rsid w:val="002053F2"/>
    <w:rsid w:val="002223AC"/>
    <w:rsid w:val="00243D5C"/>
    <w:rsid w:val="00255127"/>
    <w:rsid w:val="00262561"/>
    <w:rsid w:val="002A1536"/>
    <w:rsid w:val="002A19DA"/>
    <w:rsid w:val="002C2D29"/>
    <w:rsid w:val="002D4360"/>
    <w:rsid w:val="00316EB2"/>
    <w:rsid w:val="00335418"/>
    <w:rsid w:val="003C673B"/>
    <w:rsid w:val="003D62BC"/>
    <w:rsid w:val="004053E0"/>
    <w:rsid w:val="00414311"/>
    <w:rsid w:val="00444BDD"/>
    <w:rsid w:val="004751A2"/>
    <w:rsid w:val="00496AC4"/>
    <w:rsid w:val="004B3A9E"/>
    <w:rsid w:val="004D034E"/>
    <w:rsid w:val="00504074"/>
    <w:rsid w:val="00506596"/>
    <w:rsid w:val="00510B60"/>
    <w:rsid w:val="005231E7"/>
    <w:rsid w:val="005300AD"/>
    <w:rsid w:val="00551ED2"/>
    <w:rsid w:val="005A1CB7"/>
    <w:rsid w:val="005A33BB"/>
    <w:rsid w:val="005B188F"/>
    <w:rsid w:val="00634978"/>
    <w:rsid w:val="00697BE9"/>
    <w:rsid w:val="006A178A"/>
    <w:rsid w:val="006A2A07"/>
    <w:rsid w:val="006A4056"/>
    <w:rsid w:val="007562B3"/>
    <w:rsid w:val="00793EF5"/>
    <w:rsid w:val="007B756B"/>
    <w:rsid w:val="007F0114"/>
    <w:rsid w:val="0081144A"/>
    <w:rsid w:val="00832170"/>
    <w:rsid w:val="008C6066"/>
    <w:rsid w:val="008F3607"/>
    <w:rsid w:val="00901DD7"/>
    <w:rsid w:val="00905CB7"/>
    <w:rsid w:val="00925DDE"/>
    <w:rsid w:val="00940BE9"/>
    <w:rsid w:val="0097353B"/>
    <w:rsid w:val="0097760F"/>
    <w:rsid w:val="00986FBA"/>
    <w:rsid w:val="009C2A74"/>
    <w:rsid w:val="009C7885"/>
    <w:rsid w:val="009F2C6D"/>
    <w:rsid w:val="009F3B55"/>
    <w:rsid w:val="009F3FB6"/>
    <w:rsid w:val="00A30874"/>
    <w:rsid w:val="00A46B57"/>
    <w:rsid w:val="00A841DA"/>
    <w:rsid w:val="00A86C01"/>
    <w:rsid w:val="00A877FB"/>
    <w:rsid w:val="00AA4E56"/>
    <w:rsid w:val="00AA6A18"/>
    <w:rsid w:val="00AA6B9B"/>
    <w:rsid w:val="00B26D15"/>
    <w:rsid w:val="00B65DF0"/>
    <w:rsid w:val="00B66BC4"/>
    <w:rsid w:val="00B70DB3"/>
    <w:rsid w:val="00BA582F"/>
    <w:rsid w:val="00C00E3A"/>
    <w:rsid w:val="00C25712"/>
    <w:rsid w:val="00C3264E"/>
    <w:rsid w:val="00C526D0"/>
    <w:rsid w:val="00C77563"/>
    <w:rsid w:val="00C82516"/>
    <w:rsid w:val="00C97E4A"/>
    <w:rsid w:val="00CA5C3F"/>
    <w:rsid w:val="00CC6BE7"/>
    <w:rsid w:val="00CD5D6C"/>
    <w:rsid w:val="00CD7097"/>
    <w:rsid w:val="00CE5DE4"/>
    <w:rsid w:val="00CF0B26"/>
    <w:rsid w:val="00D35E1C"/>
    <w:rsid w:val="00D80AC1"/>
    <w:rsid w:val="00D81592"/>
    <w:rsid w:val="00DC5BAC"/>
    <w:rsid w:val="00DD65EF"/>
    <w:rsid w:val="00E06CB4"/>
    <w:rsid w:val="00E14C6F"/>
    <w:rsid w:val="00E462FB"/>
    <w:rsid w:val="00E54113"/>
    <w:rsid w:val="00E607D4"/>
    <w:rsid w:val="00EA52B2"/>
    <w:rsid w:val="00F00B18"/>
    <w:rsid w:val="00F15040"/>
    <w:rsid w:val="00F83D0A"/>
    <w:rsid w:val="00FA544A"/>
    <w:rsid w:val="00FC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10ED0C"/>
  <w15:docId w15:val="{594318B0-CE4D-4D0E-8F78-EFA424692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188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8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15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815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8159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815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81592"/>
    <w:rPr>
      <w:rFonts w:cs="Times New Roman"/>
    </w:rPr>
  </w:style>
  <w:style w:type="paragraph" w:styleId="ListParagraph">
    <w:name w:val="List Paragraph"/>
    <w:basedOn w:val="Normal"/>
    <w:uiPriority w:val="99"/>
    <w:qFormat/>
    <w:rsid w:val="00CD5D6C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E41FF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335418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335418"/>
    <w:rPr>
      <w:rFonts w:cs="Times New Roman"/>
      <w:i/>
      <w:iCs/>
    </w:rPr>
  </w:style>
  <w:style w:type="paragraph" w:styleId="BodyText">
    <w:name w:val="Body Text"/>
    <w:basedOn w:val="Normal"/>
    <w:link w:val="BodyTextChar"/>
    <w:uiPriority w:val="99"/>
    <w:rsid w:val="00B65DF0"/>
    <w:pPr>
      <w:spacing w:after="0" w:line="240" w:lineRule="auto"/>
    </w:pPr>
    <w:rPr>
      <w:rFonts w:ascii="Times New Roman" w:eastAsia="Times New Roman" w:hAnsi="Times New Roman"/>
      <w:sz w:val="27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65DF0"/>
    <w:rPr>
      <w:rFonts w:ascii="Times New Roman" w:hAnsi="Times New Roman" w:cs="Times New Roman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5231E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5231E7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rsid w:val="0016444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47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7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47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7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7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7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47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7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7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47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79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7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47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FF392EAC</Template>
  <TotalTime>60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QUESTIONS FOR ORDINANDS</vt:lpstr>
    </vt:vector>
  </TitlesOfParts>
  <Company>Bishop of Blackburn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QUESTIONS FOR ORDINANDS</dc:title>
  <dc:subject/>
  <dc:creator>Ronnie Semley</dc:creator>
  <cp:keywords/>
  <dc:description/>
  <cp:lastModifiedBy>Ronnie Semley</cp:lastModifiedBy>
  <cp:revision>10</cp:revision>
  <cp:lastPrinted>2018-10-02T14:43:00Z</cp:lastPrinted>
  <dcterms:created xsi:type="dcterms:W3CDTF">2018-10-02T14:16:00Z</dcterms:created>
  <dcterms:modified xsi:type="dcterms:W3CDTF">2018-10-19T15:05:00Z</dcterms:modified>
</cp:coreProperties>
</file>